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302"/>
        <w:tblW w:w="0" w:type="auto"/>
        <w:tblLook w:val="0000" w:firstRow="0" w:lastRow="0" w:firstColumn="0" w:lastColumn="0" w:noHBand="0" w:noVBand="0"/>
      </w:tblPr>
      <w:tblGrid>
        <w:gridCol w:w="7830"/>
      </w:tblGrid>
      <w:tr w:rsidR="005766B1" w:rsidRPr="004614BA" w:rsidTr="005766B1">
        <w:trPr>
          <w:trHeight w:val="971"/>
        </w:trPr>
        <w:tc>
          <w:tcPr>
            <w:tcW w:w="7830" w:type="dxa"/>
          </w:tcPr>
          <w:p w:rsidR="005766B1" w:rsidRPr="004614BA" w:rsidRDefault="005766B1" w:rsidP="005766B1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6D7389F0" wp14:editId="0639D6A6">
                      <wp:extent cx="4530436" cy="1152525"/>
                      <wp:effectExtent l="0" t="0" r="3810" b="9525"/>
                      <wp:docPr id="34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66B1" w:rsidRPr="004614BA" w:rsidRDefault="00B60FAB" w:rsidP="005766B1">
                                  <w:pPr>
                                    <w:pStyle w:val="Titel"/>
                                  </w:pPr>
                                  <w:r>
                                    <w:t>EINLADUNG EXKURSION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6" o:spid="_x0000_s1026" type="#_x0000_t202" style="width:356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" filled="f" stroked="f" strokeweight="0" insetpen="t">
                      <o:lock v:ext="edit" shapetype="t"/>
                      <v:textbox inset="14.4pt,2.85pt,2.85pt,2.85pt">
                        <w:txbxContent>
                          <w:p w:rsidR="005766B1" w:rsidRPr="004614BA" w:rsidRDefault="00B60FAB" w:rsidP="005766B1">
                            <w:pPr>
                              <w:pStyle w:val="Titel"/>
                            </w:pPr>
                            <w:r>
                              <w:t>EINLADUNG EXKURSION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B573D6" w:rsidRPr="004614BA" w:rsidRDefault="00B573D6" w:rsidP="005766B1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311DD4AA" wp14:editId="60743F8B">
                      <wp:extent cx="4530436" cy="609600"/>
                      <wp:effectExtent l="0" t="0" r="3810" b="0"/>
                      <wp:docPr id="54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3D6" w:rsidRPr="004614BA" w:rsidRDefault="00B60FAB" w:rsidP="00B573D6">
                                  <w:pPr>
                                    <w:pStyle w:val="berschrift3"/>
                                    <w:jc w:val="left"/>
                                    <w:rPr>
                                      <w:color w:val="082A75" w:themeColor="text2"/>
                                      <w:lang w:val="de-DE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lang w:val="de-DE" w:bidi="de-DE"/>
                                    </w:rPr>
                                    <w:t>DIE HAUSWIRTSCHAFTLICHE BETRIEBSLEITUNG ÖFFNET DIE BÜROTÜRE: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7" type="#_x0000_t202" style="width:356.7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" filled="f" stroked="f" strokeweight="0" insetpen="t">
                      <o:lock v:ext="edit" shapetype="t"/>
                      <v:textbox inset="14.4pt,2.85pt,2.85pt,2.85pt">
                        <w:txbxContent>
                          <w:p w:rsidR="00B573D6" w:rsidRPr="004614BA" w:rsidRDefault="00B60FAB" w:rsidP="00B573D6">
                            <w:pPr>
                              <w:pStyle w:val="berschrift3"/>
                              <w:jc w:val="left"/>
                              <w:rPr>
                                <w:color w:val="082A75" w:themeColor="text2"/>
                                <w:lang w:val="de-DE"/>
                              </w:rPr>
                            </w:pPr>
                            <w:r>
                              <w:rPr>
                                <w:color w:val="082A75" w:themeColor="text2"/>
                                <w:lang w:val="de-DE" w:bidi="de-DE"/>
                              </w:rPr>
                              <w:t>DIE HAUSWIRTSCHAFTLICHE BETRIEBSLEITUNG ÖFFNET DIE BÜROTÜRE: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3441"/>
        <w:tblW w:w="0" w:type="auto"/>
        <w:tblBorders>
          <w:bottom w:val="single" w:sz="24" w:space="0" w:color="082A75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0"/>
      </w:tblGrid>
      <w:tr w:rsidR="005766B1" w:rsidRPr="004614BA" w:rsidTr="005766B1">
        <w:trPr>
          <w:trHeight w:val="971"/>
        </w:trPr>
        <w:tc>
          <w:tcPr>
            <w:tcW w:w="10470" w:type="dxa"/>
            <w:vAlign w:val="bottom"/>
          </w:tcPr>
          <w:p w:rsidR="005766B1" w:rsidRPr="004614BA" w:rsidRDefault="005766B1" w:rsidP="005766B1">
            <w:pPr>
              <w:framePr w:hSpace="0" w:wrap="auto" w:vAnchor="margin" w:xAlign="left" w:yAlign="inline"/>
              <w:contextualSpacing/>
              <w:jc w:val="right"/>
            </w:pPr>
            <w:r w:rsidRPr="004614BA">
              <w:rPr>
                <w:lang w:eastAsia="de-DE"/>
              </w:rPr>
              <mc:AlternateContent>
                <mc:Choice Requires="wpg">
                  <w:drawing>
                    <wp:inline distT="0" distB="0" distL="0" distR="0" wp14:anchorId="66B6A3C4" wp14:editId="07B5821B">
                      <wp:extent cx="2053590" cy="583565"/>
                      <wp:effectExtent l="0" t="0" r="3810" b="6985"/>
                      <wp:docPr id="39" name="Gruppieren 39" descr="farbige Bogengrafi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 flipH="1">
                                <a:off x="0" y="0"/>
                                <a:ext cx="2053590" cy="583565"/>
                                <a:chOff x="0" y="0"/>
                                <a:chExt cx="5209252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Grafik 36" descr="farbiger Halbkrei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4437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Grafik 37" descr="farbiger Halbkrei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39" o:spid="_x0000_s1026" alt="farbige Bogengrafik" style="width:161.7pt;height:45.95pt;rotation:180;flip:x;mso-position-horizontal-relative:char;mso-position-vertical-relative:line" coordsize="52092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6" o:spid="_x0000_s1027" type="#_x0000_t75" alt="farbiger Halbkreis" style="position:absolute;left:22444;width:29648;height:1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uvJLBAAAA2wAAAA8AAABkcnMvZG93bnJldi54bWxEj81qwzAQhO+FvIPYQG6NnBpM4kYJJRDo&#10;NXYvvW2sjeXWWhlL/nv7qlDocZiZb5jjebatGKn3jWMFu20CgrhyuuFawUd5fd6D8AFZY+uYFCzk&#10;4XxaPR0x127iG41FqEWEsM9RgQmhy6X0lSGLfus64ug9XG8xRNnXUvc4Rbht5UuSZNJiw3HBYEcX&#10;Q9V3MVgFez0dknLhariXod55k35+jalSm/X89goi0Bz+w3/td60gzeD3S/wB8vQ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uvJLBAAAA2wAAAA8AAAAAAAAAAAAAAAAAnwIA&#10;AGRycy9kb3ducmV2LnhtbFBLBQYAAAAABAAEAPcAAACNAwAAAAA=&#10;">
                        <v:imagedata r:id="rId12" o:title="farbiger Halbkreis"/>
                        <v:path arrowok="t"/>
                      </v:shape>
                      <v:shape id="Grafik 37" o:spid="_x0000_s1028" type="#_x0000_t75" alt="farbiger Halbkreis" style="position:absolute;width:29648;height:1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/rXFAAAA2wAAAA8AAABkcnMvZG93bnJldi54bWxEj0FrwkAUhO+F/oflFXopukkLaYmuUgKW&#10;4EEwtvdn9jUJzb4N2dUk/fWuIHgcZuYbZrkeTSvO1LvGsoJ4HoEgLq1uuFLwfdjMPkA4j6yxtUwK&#10;JnKwXj0+LDHVduA9nQtfiQBhl6KC2vsuldKVNRl0c9sRB+/X9gZ9kH0ldY9DgJtWvkZRIg02HBZq&#10;7CirqfwrTkbBLv7aOZyO2//tUWc/eXxKss2LUs9P4+cChKfR38O3dq4VvL3D9Uv4AX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5f61xQAAANsAAAAPAAAAAAAAAAAAAAAA&#10;AJ8CAABkcnMvZG93bnJldi54bWxQSwUGAAAAAAQABAD3AAAAkQMAAAAA&#10;">
                        <v:imagedata r:id="rId13" o:title="farbiger Halbkrei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46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3390"/>
        <w:gridCol w:w="3665"/>
      </w:tblGrid>
      <w:tr w:rsidR="005766B1" w:rsidRPr="004614BA" w:rsidTr="005766B1">
        <w:trPr>
          <w:trHeight w:val="971"/>
        </w:trPr>
        <w:tc>
          <w:tcPr>
            <w:tcW w:w="3210" w:type="dxa"/>
            <w:vAlign w:val="bottom"/>
          </w:tcPr>
          <w:p w:rsidR="005766B1" w:rsidRPr="004614BA" w:rsidRDefault="005766B1" w:rsidP="005766B1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594CE880" wp14:editId="57F4862E">
                      <wp:extent cx="1857375" cy="500322"/>
                      <wp:effectExtent l="0" t="0" r="9525" b="0"/>
                      <wp:docPr id="45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857375" cy="500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66B1" w:rsidRPr="004614BA" w:rsidRDefault="005766B1" w:rsidP="005766B1">
                                  <w:pPr>
                                    <w:pBdr>
                                      <w:between w:val="single" w:sz="24" w:space="1" w:color="082A75" w:themeColor="text2"/>
                                    </w:pBdr>
                                  </w:pPr>
                                  <w:r w:rsidRPr="004614BA">
                                    <w:rPr>
                                      <w:lang w:bidi="de-DE"/>
                                    </w:rPr>
                                    <w:t>Straße</w:t>
                                  </w:r>
                                </w:p>
                                <w:p w:rsidR="005766B1" w:rsidRPr="004614BA" w:rsidRDefault="005766B1" w:rsidP="005766B1">
                                  <w:r w:rsidRPr="004614BA">
                                    <w:rPr>
                                      <w:lang w:bidi="de-DE"/>
                                    </w:rPr>
                                    <w:t>PLZ Ort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8" type="#_x0000_t202" style="width:146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" filled="f" stroked="f" strokeweight="0" insetpen="t">
                      <o:lock v:ext="edit" shapetype="t"/>
                      <v:textbox inset="14.4pt,2.85pt,2.85pt,2.85pt">
                        <w:txbxContent>
                          <w:p w:rsidR="005766B1" w:rsidRPr="004614BA" w:rsidRDefault="005766B1" w:rsidP="005766B1">
                            <w:pPr>
                              <w:pBdr>
                                <w:between w:val="single" w:sz="24" w:space="1" w:color="082A75" w:themeColor="text2"/>
                              </w:pBdr>
                            </w:pPr>
                            <w:r w:rsidRPr="004614BA">
                              <w:rPr>
                                <w:lang w:bidi="de-DE"/>
                              </w:rPr>
                              <w:t>Straße</w:t>
                            </w:r>
                          </w:p>
                          <w:p w:rsidR="005766B1" w:rsidRPr="004614BA" w:rsidRDefault="005766B1" w:rsidP="005766B1">
                            <w:r w:rsidRPr="004614BA">
                              <w:rPr>
                                <w:lang w:bidi="de-DE"/>
                              </w:rPr>
                              <w:t>PLZ Ort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0" w:type="dxa"/>
            <w:vAlign w:val="bottom"/>
          </w:tcPr>
          <w:p w:rsidR="005766B1" w:rsidRPr="004614BA" w:rsidRDefault="005766B1" w:rsidP="005766B1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342984AF" wp14:editId="1E18ABE2">
                      <wp:extent cx="2147455" cy="511868"/>
                      <wp:effectExtent l="0" t="0" r="5715" b="2540"/>
                      <wp:docPr id="46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766B1" w:rsidRPr="004614BA" w:rsidRDefault="005766B1" w:rsidP="005766B1">
                                  <w:r w:rsidRPr="004614BA">
                                    <w:rPr>
                                      <w:lang w:bidi="de-DE"/>
                                    </w:rPr>
                                    <w:t>Telefon: 555.555.0125</w:t>
                                  </w:r>
                                </w:p>
                                <w:p w:rsidR="005766B1" w:rsidRPr="004614BA" w:rsidRDefault="005766B1" w:rsidP="005766B1">
                                  <w:r w:rsidRPr="004614BA">
                                    <w:rPr>
                                      <w:lang w:bidi="de-DE"/>
                                    </w:rPr>
                                    <w:t>E-Mail-Adresse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9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" filled="f" stroked="f" strokeweight="0" insetpen="t">
                      <o:lock v:ext="edit" shapetype="t"/>
                      <v:textbox inset="14.4pt,2.85pt,2.85pt,2.85pt">
                        <w:txbxContent>
                          <w:p w:rsidR="005766B1" w:rsidRPr="004614BA" w:rsidRDefault="005766B1" w:rsidP="005766B1">
                            <w:r w:rsidRPr="004614BA">
                              <w:rPr>
                                <w:lang w:bidi="de-DE"/>
                              </w:rPr>
                              <w:t>Telefon: 555.555.0125</w:t>
                            </w:r>
                          </w:p>
                          <w:p w:rsidR="005766B1" w:rsidRPr="004614BA" w:rsidRDefault="005766B1" w:rsidP="005766B1">
                            <w:r w:rsidRPr="004614BA">
                              <w:rPr>
                                <w:lang w:bidi="de-DE"/>
                              </w:rPr>
                              <w:t>E-Mail-Adresse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70" w:type="dxa"/>
            <w:vAlign w:val="bottom"/>
          </w:tcPr>
          <w:p w:rsidR="005766B1" w:rsidRPr="004614BA" w:rsidRDefault="001850E2" w:rsidP="005766B1">
            <w:pPr>
              <w:framePr w:hSpace="0" w:wrap="auto" w:vAnchor="margin" w:xAlign="left" w:yAlign="inline"/>
              <w:contextualSpacing/>
              <w:jc w:val="right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595E9F83" wp14:editId="1E1A3870">
                      <wp:extent cx="2147455" cy="511868"/>
                      <wp:effectExtent l="0" t="0" r="5715" b="2540"/>
                      <wp:docPr id="1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850E2" w:rsidRPr="004614BA" w:rsidRDefault="001850E2" w:rsidP="001850E2">
                                  <w:pPr>
                                    <w:jc w:val="right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4614BA">
                                    <w:rPr>
                                      <w:b/>
                                      <w:sz w:val="36"/>
                                      <w:szCs w:val="36"/>
                                      <w:lang w:bidi="de-DE"/>
                                    </w:rPr>
                                    <w:t>Firmenname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0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" filled="f" stroked="f" strokeweight="0" insetpen="t">
                      <o:lock v:ext="edit" shapetype="t"/>
                      <v:textbox inset="14.4pt,2.85pt,2.85pt,2.85pt">
                        <w:txbxContent>
                          <w:p w:rsidR="001850E2" w:rsidRPr="004614BA" w:rsidRDefault="001850E2" w:rsidP="001850E2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4614BA">
                              <w:rPr>
                                <w:b/>
                                <w:sz w:val="36"/>
                                <w:szCs w:val="36"/>
                                <w:lang w:bidi="de-DE"/>
                              </w:rPr>
                              <w:t>Firmenname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80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5"/>
        <w:gridCol w:w="5075"/>
      </w:tblGrid>
      <w:tr w:rsidR="00B573D6" w:rsidRPr="004614BA" w:rsidTr="00B573D6">
        <w:trPr>
          <w:trHeight w:val="3057"/>
        </w:trPr>
        <w:tc>
          <w:tcPr>
            <w:tcW w:w="5235" w:type="dxa"/>
          </w:tcPr>
          <w:p w:rsidR="00B573D6" w:rsidRPr="004614BA" w:rsidRDefault="00B573D6" w:rsidP="00B573D6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6EF3DDFA" wp14:editId="18A02D79">
                      <wp:extent cx="3219450" cy="1819275"/>
                      <wp:effectExtent l="0" t="0" r="0" b="9525"/>
                      <wp:docPr id="50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1819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3D6" w:rsidRPr="004614BA" w:rsidRDefault="00B60FAB" w:rsidP="00B573D6">
                                  <w:pPr>
                                    <w:pStyle w:val="berschrift2"/>
                                    <w:rPr>
                                      <w:color w:val="3A8EA9" w:themeColor="accent4" w:themeShade="BF"/>
                                    </w:rPr>
                                  </w:pPr>
                                  <w:r>
                                    <w:rPr>
                                      <w:color w:val="3A8EA9" w:themeColor="accent4" w:themeShade="BF"/>
                                      <w:lang w:bidi="de-DE"/>
                                    </w:rPr>
                                    <w:t>An die Lehrkräfte am EG:</w:t>
                                  </w:r>
                                </w:p>
                                <w:p w:rsidR="00B573D6" w:rsidRPr="004614BA" w:rsidRDefault="00B60FAB" w:rsidP="00B573D6">
                                  <w:r>
                                    <w:rPr>
                                      <w:lang w:bidi="de-DE"/>
                                    </w:rPr>
                                    <w:t>Sie wollen Ihren Schüler*innen Praxisbezug bieten? Sie wollen ein Beispiel geben, in welchen Berufen man mit der Fach-kompetenz gehen</w:t>
                                  </w:r>
                                  <w:r w:rsidR="001121D1">
                                    <w:rPr>
                                      <w:lang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bidi="de-DE"/>
                                    </w:rPr>
                                    <w:t>kann, die man am EG gelernt hat? Wir bieten Ihnen und Ihrer Klasse einen interessanten Nachmittag in unserem Betrieb!</w:t>
                                  </w:r>
                                </w:p>
                                <w:p w:rsidR="00B573D6" w:rsidRPr="004614BA" w:rsidRDefault="00B573D6" w:rsidP="00B573D6">
                                  <w:pPr>
                                    <w:pStyle w:val="Titel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1" type="#_x0000_t202" style="width:253.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" filled="f" stroked="f" strokeweight="0" insetpen="t">
                      <o:lock v:ext="edit" shapetype="t"/>
                      <v:textbox inset="14.4pt,2.85pt,2.85pt,2.85pt">
                        <w:txbxContent>
                          <w:p w:rsidR="00B573D6" w:rsidRPr="004614BA" w:rsidRDefault="00B60FAB" w:rsidP="00B573D6">
                            <w:pPr>
                              <w:pStyle w:val="berschrift2"/>
                              <w:rPr>
                                <w:color w:val="3A8EA9" w:themeColor="accent4" w:themeShade="BF"/>
                              </w:rPr>
                            </w:pPr>
                            <w:r>
                              <w:rPr>
                                <w:color w:val="3A8EA9" w:themeColor="accent4" w:themeShade="BF"/>
                                <w:lang w:bidi="de-DE"/>
                              </w:rPr>
                              <w:t>An die Lehrkräfte am EG:</w:t>
                            </w:r>
                          </w:p>
                          <w:p w:rsidR="00B573D6" w:rsidRPr="004614BA" w:rsidRDefault="00B60FAB" w:rsidP="00B573D6">
                            <w:r>
                              <w:rPr>
                                <w:lang w:bidi="de-DE"/>
                              </w:rPr>
                              <w:t>Sie wollen Ihren Schüler*innen Praxisbezug bieten? Sie wollen ein Beispiel geben, in welchen Berufen man mit der Fach-kompetenz gehen</w:t>
                            </w:r>
                            <w:r w:rsidR="001121D1">
                              <w:rPr>
                                <w:lang w:bidi="de-DE"/>
                              </w:rPr>
                              <w:t xml:space="preserve"> </w:t>
                            </w:r>
                            <w:r>
                              <w:rPr>
                                <w:lang w:bidi="de-DE"/>
                              </w:rPr>
                              <w:t>kann, die man am EG gelernt hat? Wir bieten Ihnen und Ihrer Klasse einen interessanten Nachmittag in unserem Betrieb!</w:t>
                            </w:r>
                          </w:p>
                          <w:p w:rsidR="00B573D6" w:rsidRPr="004614BA" w:rsidRDefault="00B573D6" w:rsidP="00B573D6">
                            <w:pPr>
                              <w:pStyle w:val="Titel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35" w:type="dxa"/>
          </w:tcPr>
          <w:p w:rsidR="00B573D6" w:rsidRPr="004614BA" w:rsidRDefault="00B573D6" w:rsidP="00B573D6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0247539B" wp14:editId="692A29F5">
                      <wp:extent cx="3215640" cy="1724025"/>
                      <wp:effectExtent l="0" t="0" r="3810" b="9525"/>
                      <wp:docPr id="51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3D6" w:rsidRPr="004614BA" w:rsidRDefault="00B60FAB" w:rsidP="00B573D6">
                                  <w:pPr>
                                    <w:pStyle w:val="berschrift2"/>
                                    <w:rPr>
                                      <w:color w:val="3A8EA9" w:themeColor="accent4" w:themeShade="BF"/>
                                    </w:rPr>
                                  </w:pPr>
                                  <w:r>
                                    <w:rPr>
                                      <w:color w:val="3A8EA9" w:themeColor="accent4" w:themeShade="BF"/>
                                      <w:lang w:bidi="de-DE"/>
                                    </w:rPr>
                                    <w:t>An die Schüler*innen am EG:</w:t>
                                  </w:r>
                                </w:p>
                                <w:p w:rsidR="00B573D6" w:rsidRPr="004614BA" w:rsidRDefault="00B60FAB" w:rsidP="00B573D6">
                                  <w:r>
                                    <w:rPr>
                                      <w:lang w:bidi="de-DE"/>
                                    </w:rPr>
                                    <w:t>Hauswirtschaftliche Betriebsleitung ist ein sehr vielseitiger Beruf, der viele Aufgaben im Management bietet! Besucht uns mal mit Eurer Klasse und erlebt uns vor Ort!</w:t>
                                  </w:r>
                                </w:p>
                                <w:p w:rsidR="00B573D6" w:rsidRPr="004614BA" w:rsidRDefault="00B573D6" w:rsidP="00B573D6">
                                  <w:pPr>
                                    <w:pStyle w:val="Titel"/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2" type="#_x0000_t202" style="width:253.2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y4AQMAAKM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" filled="f" stroked="f" strokeweight="0" insetpen="t">
                      <o:lock v:ext="edit" shapetype="t"/>
                      <v:textbox inset="14.4pt,2.85pt,2.85pt,2.85pt">
                        <w:txbxContent>
                          <w:p w:rsidR="00B573D6" w:rsidRPr="004614BA" w:rsidRDefault="00B60FAB" w:rsidP="00B573D6">
                            <w:pPr>
                              <w:pStyle w:val="berschrift2"/>
                              <w:rPr>
                                <w:color w:val="3A8EA9" w:themeColor="accent4" w:themeShade="BF"/>
                              </w:rPr>
                            </w:pPr>
                            <w:r>
                              <w:rPr>
                                <w:color w:val="3A8EA9" w:themeColor="accent4" w:themeShade="BF"/>
                                <w:lang w:bidi="de-DE"/>
                              </w:rPr>
                              <w:t>An die Schüler*innen am EG:</w:t>
                            </w:r>
                          </w:p>
                          <w:p w:rsidR="00B573D6" w:rsidRPr="004614BA" w:rsidRDefault="00B60FAB" w:rsidP="00B573D6">
                            <w:r>
                              <w:rPr>
                                <w:lang w:bidi="de-DE"/>
                              </w:rPr>
                              <w:t>Hauswirtschaftliche Betriebsleitung ist ein sehr vielseitiger Beruf, der viele Aufgaben im Management bietet! Besucht uns mal mit Eurer Klasse und erlebt uns vor Ort!</w:t>
                            </w:r>
                          </w:p>
                          <w:p w:rsidR="00B573D6" w:rsidRPr="004614BA" w:rsidRDefault="00B573D6" w:rsidP="00B573D6">
                            <w:pPr>
                              <w:pStyle w:val="Titel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573D6" w:rsidRPr="004614BA" w:rsidTr="00B573D6">
        <w:trPr>
          <w:trHeight w:val="1527"/>
        </w:trPr>
        <w:tc>
          <w:tcPr>
            <w:tcW w:w="10470" w:type="dxa"/>
            <w:gridSpan w:val="2"/>
            <w:shd w:val="clear" w:color="auto" w:fill="082A75" w:themeFill="text2"/>
          </w:tcPr>
          <w:p w:rsidR="00B573D6" w:rsidRPr="004614BA" w:rsidRDefault="00B573D6" w:rsidP="00B573D6">
            <w:pPr>
              <w:framePr w:hSpace="0" w:wrap="auto" w:vAnchor="margin" w:xAlign="left" w:yAlign="inline"/>
            </w:pPr>
            <w:r w:rsidRPr="004614BA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2C960A38" wp14:editId="50AB3A03">
                      <wp:extent cx="6435090" cy="1019175"/>
                      <wp:effectExtent l="0" t="0" r="3810" b="9525"/>
                      <wp:docPr id="53" name="Textfeld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43509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73D6" w:rsidRDefault="00B60FAB" w:rsidP="002515D7">
                                  <w:pPr>
                                    <w:pStyle w:val="berschrift3"/>
                                    <w:rPr>
                                      <w:lang w:val="en-US" w:bidi="de-DE"/>
                                    </w:rPr>
                                  </w:pPr>
                                  <w:r>
                                    <w:rPr>
                                      <w:lang w:val="en-US" w:bidi="de-DE"/>
                                    </w:rPr>
                                    <w:t xml:space="preserve">HAUSWIRTSCHAFTLICHE BETRIEBSLEITUNG LYDIA LECKER                       </w:t>
                                  </w:r>
                                  <w:r w:rsidR="002515D7">
                                    <w:rPr>
                                      <w:lang w:val="en-US" w:bidi="de-DE"/>
                                    </w:rPr>
                                    <w:t xml:space="preserve">Termine per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lang w:val="en-US" w:bidi="de-DE"/>
                                    </w:rPr>
                                    <w:t>EMAIL: lecker@sonnenblume.de</w:t>
                                  </w:r>
                                </w:p>
                                <w:p w:rsidR="00B60FAB" w:rsidRPr="00B60FAB" w:rsidRDefault="00B60FAB" w:rsidP="00B60FAB">
                                  <w:pPr>
                                    <w:rPr>
                                      <w:lang w:val="en-US" w:bidi="de-DE"/>
                                    </w:rPr>
                                  </w:pPr>
                                  <w:r>
                                    <w:rPr>
                                      <w:lang w:val="en-US" w:bidi="de-DE"/>
                                    </w:rPr>
                                    <w:t>AnAnsprec</w:t>
                                  </w:r>
                                </w:p>
                                <w:p w:rsidR="00B573D6" w:rsidRPr="00432B1C" w:rsidRDefault="00B573D6" w:rsidP="00B573D6">
                                  <w:pPr>
                                    <w:rPr>
                                      <w:color w:val="B1E4FD" w:themeColor="accent1" w:themeTint="33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27432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3" type="#_x0000_t202" style="width:506.7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" filled="f" stroked="f" strokeweight="0" insetpen="t">
                      <o:lock v:ext="edit" shapetype="t"/>
                      <v:textbox inset="14.4pt,21.6pt,2.85pt,2.85pt">
                        <w:txbxContent>
                          <w:p w:rsidR="00B573D6" w:rsidRDefault="00B60FAB" w:rsidP="002515D7">
                            <w:pPr>
                              <w:pStyle w:val="berschrift3"/>
                              <w:rPr>
                                <w:lang w:val="en-US" w:bidi="de-DE"/>
                              </w:rPr>
                            </w:pPr>
                            <w:r>
                              <w:rPr>
                                <w:lang w:val="en-US" w:bidi="de-DE"/>
                              </w:rPr>
                              <w:t xml:space="preserve">HAUSWIRTSCHAFTLICHE BETRIEBSLEITUNG LYDIA LECKER                       </w:t>
                            </w:r>
                            <w:r w:rsidR="002515D7">
                              <w:rPr>
                                <w:lang w:val="en-US" w:bidi="de-DE"/>
                              </w:rPr>
                              <w:t xml:space="preserve">Termine per </w:t>
                            </w:r>
                            <w:bookmarkStart w:id="1" w:name="_GoBack"/>
                            <w:bookmarkEnd w:id="1"/>
                            <w:r>
                              <w:rPr>
                                <w:lang w:val="en-US" w:bidi="de-DE"/>
                              </w:rPr>
                              <w:t>EMAIL: lecker@sonnenblume.de</w:t>
                            </w:r>
                          </w:p>
                          <w:p w:rsidR="00B60FAB" w:rsidRPr="00B60FAB" w:rsidRDefault="00B60FAB" w:rsidP="00B60FAB">
                            <w:pPr>
                              <w:rPr>
                                <w:lang w:val="en-US" w:bidi="de-DE"/>
                              </w:rPr>
                            </w:pPr>
                            <w:r>
                              <w:rPr>
                                <w:lang w:val="en-US" w:bidi="de-DE"/>
                              </w:rPr>
                              <w:t>AnAnsprec</w:t>
                            </w:r>
                          </w:p>
                          <w:p w:rsidR="00B573D6" w:rsidRPr="00432B1C" w:rsidRDefault="00B573D6" w:rsidP="00B573D6">
                            <w:pPr>
                              <w:rPr>
                                <w:color w:val="B1E4FD" w:themeColor="accent1" w:themeTint="33"/>
                                <w:lang w:val="en-U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3E6F76" w:rsidRPr="004614BA" w:rsidRDefault="00432B1C" w:rsidP="00064CEF">
      <w:pPr>
        <w:framePr w:hSpace="0" w:wrap="auto" w:vAnchor="margin" w:xAlign="left" w:yAlign="inline"/>
      </w:pPr>
      <w:r w:rsidRPr="004614BA">
        <w:rPr>
          <w:lang w:eastAsia="de-DE"/>
        </w:rPr>
        <w:drawing>
          <wp:anchor distT="0" distB="0" distL="114300" distR="114300" simplePos="0" relativeHeight="251659264" behindDoc="0" locked="0" layoutInCell="1" allowOverlap="1" wp14:anchorId="4AE2F9A1" wp14:editId="6711CC91">
            <wp:simplePos x="0" y="0"/>
            <wp:positionH relativeFrom="column">
              <wp:posOffset>5111115</wp:posOffset>
            </wp:positionH>
            <wp:positionV relativeFrom="paragraph">
              <wp:posOffset>2371725</wp:posOffset>
            </wp:positionV>
            <wp:extent cx="1548765" cy="672465"/>
            <wp:effectExtent l="0" t="0" r="0" b="0"/>
            <wp:wrapNone/>
            <wp:docPr id="19" name="Grafik 19" descr="Logo-Platzhal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1E" w:rsidRPr="004614BA">
        <w:rPr>
          <w:lang w:eastAsia="de-DE"/>
        </w:rPr>
        <w:drawing>
          <wp:anchor distT="0" distB="0" distL="114300" distR="114300" simplePos="0" relativeHeight="251657216" behindDoc="0" locked="0" layoutInCell="1" allowOverlap="1" wp14:anchorId="55882846" wp14:editId="7673DB38">
            <wp:simplePos x="0" y="0"/>
            <wp:positionH relativeFrom="column">
              <wp:posOffset>-614334</wp:posOffset>
            </wp:positionH>
            <wp:positionV relativeFrom="paragraph">
              <wp:posOffset>-158635</wp:posOffset>
            </wp:positionV>
            <wp:extent cx="7813675" cy="3754755"/>
            <wp:effectExtent l="0" t="0" r="0" b="0"/>
            <wp:wrapNone/>
            <wp:docPr id="28" name="Bild 28" descr="Büroraum mit Person, die im Hintergrund arbei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 28" descr="Büroraum mit Person, die im Hintergrund arbeitet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71E" w:rsidRPr="004614BA">
        <w:rPr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26BEE" wp14:editId="533D290F">
                <wp:simplePos x="0" y="0"/>
                <wp:positionH relativeFrom="column">
                  <wp:posOffset>-1487170</wp:posOffset>
                </wp:positionH>
                <wp:positionV relativeFrom="paragraph">
                  <wp:posOffset>-297180</wp:posOffset>
                </wp:positionV>
                <wp:extent cx="5215106" cy="1482436"/>
                <wp:effectExtent l="0" t="0" r="5080" b="3810"/>
                <wp:wrapNone/>
                <wp:docPr id="22" name="Gruppieren 22" descr="Farbiges Grafik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06" cy="1482436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Grafik 20" descr="farbiger Halbkrei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 descr="farbiger Halbkreis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2" o:spid="_x0000_s1026" alt="Farbiges Grafikdesign" style="position:absolute;margin-left:-117.1pt;margin-top:-23.4pt;width:410.65pt;height:116.75pt;z-index:251658240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">
                <v:shape id="Grafik 20" o:spid="_x0000_s1027" type="#_x0000_t75" alt="farbiger Halbkreis" style="position:absolute;left:12573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YHm6AAAA2wAAAA8AAABkcnMvZG93bnJldi54bWxET7sKwjAU3QX/IVzBTVMdfNRGEUFwtTo4&#10;XpprU2xuSpPW+vdmEBwP550dBluLnlpfOVawmCcgiAunKy4V3G/n2QaED8gaa8ek4EMeDvvxKMNU&#10;uzdfqc9DKWII+xQVmBCaVEpfGLLo564hjtzTtRZDhG0pdYvvGG5ruUySlbRYcWww2NDJUPHKO6sg&#10;N/ay/pQ3fvRW0/YuZefOT6Wmk+G4AxFoCH/xz33RCpZxffwSf4Dcfw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hFpgeboAAADbAAAADwAAAAAAAAAAAAAAAACfAgAAZHJzL2Rv&#10;d25yZXYueG1sUEsFBgAAAAAEAAQA9wAAAIYDAAAAAA==&#10;">
                  <v:imagedata r:id="rId20" o:title="farbiger Halbkreis"/>
                  <v:path arrowok="t"/>
                </v:shape>
                <v:shape id="Grafik 21" o:spid="_x0000_s1028" type="#_x0000_t75" alt="farbiger Halbkreis" style="position:absolute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SeTHAAAA2wAAAA8AAABkcnMvZG93bnJldi54bWxEj0FrwkAUhO+C/2F5ghcxGz3UNnUVaZFW&#10;KkWNEHp7ZJ9JNPs2ZLea/vtuQehxmJlvmPmyM7W4UusqywomUQyCOLe64kLBMV2PH0E4j6yxtkwK&#10;fsjBctHvzTHR9sZ7uh58IQKEXYIKSu+bREqXl2TQRbYhDt7JtgZ9kG0hdYu3ADe1nMbxgzRYcVgo&#10;saGXkvLL4dso2I2ePnbnPWYbzNLP7Vv+9TpLN0oNB93qGYSnzv+H7+13rWA6gb8v4Qf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FSeTHAAAA2wAAAA8AAAAAAAAAAAAA&#10;AAAAnwIAAGRycy9kb3ducmV2LnhtbFBLBQYAAAAABAAEAPcAAACTAwAAAAA=&#10;">
                  <v:imagedata r:id="rId21" o:title="farbiger Halbkreis"/>
                  <v:path arrowok="t"/>
                </v:shape>
              </v:group>
            </w:pict>
          </mc:Fallback>
        </mc:AlternateContent>
      </w:r>
    </w:p>
    <w:sectPr w:rsidR="003E6F76" w:rsidRPr="004614BA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FAB" w:rsidRDefault="00B60FAB" w:rsidP="0035160D">
      <w:pPr>
        <w:framePr w:wrap="around"/>
      </w:pPr>
      <w:r>
        <w:separator/>
      </w:r>
    </w:p>
  </w:endnote>
  <w:endnote w:type="continuationSeparator" w:id="0">
    <w:p w:rsidR="00B60FAB" w:rsidRDefault="00B60FAB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FAB" w:rsidRDefault="00B60FAB" w:rsidP="0035160D">
      <w:pPr>
        <w:framePr w:wrap="around"/>
      </w:pPr>
      <w:r>
        <w:separator/>
      </w:r>
    </w:p>
  </w:footnote>
  <w:footnote w:type="continuationSeparator" w:id="0">
    <w:p w:rsidR="00B60FAB" w:rsidRDefault="00B60FAB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2C52A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36ECFE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3C91F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FE602C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E1469B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8C8BE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8FEF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141C0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F6467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50E4C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71E402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B9E4E01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79DF31C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AB"/>
    <w:rsid w:val="00006154"/>
    <w:rsid w:val="0004304D"/>
    <w:rsid w:val="00044E39"/>
    <w:rsid w:val="00064CEF"/>
    <w:rsid w:val="00065DF9"/>
    <w:rsid w:val="000B27BE"/>
    <w:rsid w:val="000B7BED"/>
    <w:rsid w:val="001121D1"/>
    <w:rsid w:val="001230B5"/>
    <w:rsid w:val="00182175"/>
    <w:rsid w:val="001850E2"/>
    <w:rsid w:val="001A4EBA"/>
    <w:rsid w:val="001E296B"/>
    <w:rsid w:val="00233859"/>
    <w:rsid w:val="002515D7"/>
    <w:rsid w:val="00291235"/>
    <w:rsid w:val="00305203"/>
    <w:rsid w:val="00346B36"/>
    <w:rsid w:val="0035160D"/>
    <w:rsid w:val="003C363D"/>
    <w:rsid w:val="003E6F76"/>
    <w:rsid w:val="00432B1C"/>
    <w:rsid w:val="004614BA"/>
    <w:rsid w:val="00506068"/>
    <w:rsid w:val="005063B3"/>
    <w:rsid w:val="0051395B"/>
    <w:rsid w:val="005766B1"/>
    <w:rsid w:val="005A527E"/>
    <w:rsid w:val="006022DA"/>
    <w:rsid w:val="00632EA7"/>
    <w:rsid w:val="006F78F3"/>
    <w:rsid w:val="00712A4A"/>
    <w:rsid w:val="00726C02"/>
    <w:rsid w:val="007345FE"/>
    <w:rsid w:val="007544DC"/>
    <w:rsid w:val="007C08E2"/>
    <w:rsid w:val="007F7CCA"/>
    <w:rsid w:val="0086162F"/>
    <w:rsid w:val="0086171E"/>
    <w:rsid w:val="00871A75"/>
    <w:rsid w:val="00981B44"/>
    <w:rsid w:val="00A81D19"/>
    <w:rsid w:val="00B573D6"/>
    <w:rsid w:val="00B60FAB"/>
    <w:rsid w:val="00BB7A3C"/>
    <w:rsid w:val="00BD34BD"/>
    <w:rsid w:val="00BF7A03"/>
    <w:rsid w:val="00C071F3"/>
    <w:rsid w:val="00C35F24"/>
    <w:rsid w:val="00C65925"/>
    <w:rsid w:val="00CB45D1"/>
    <w:rsid w:val="00CD2C22"/>
    <w:rsid w:val="00CF061C"/>
    <w:rsid w:val="00D31D89"/>
    <w:rsid w:val="00DB34D6"/>
    <w:rsid w:val="00E038DF"/>
    <w:rsid w:val="00E66376"/>
    <w:rsid w:val="00E82EDF"/>
    <w:rsid w:val="00F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06CDAD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14BA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berschrift1">
    <w:name w:val="heading 1"/>
    <w:basedOn w:val="berschrift2"/>
    <w:next w:val="Standard"/>
    <w:qFormat/>
    <w:rsid w:val="004614BA"/>
    <w:pPr>
      <w:outlineLvl w:val="0"/>
    </w:pPr>
  </w:style>
  <w:style w:type="paragraph" w:styleId="berschrift2">
    <w:name w:val="heading 2"/>
    <w:next w:val="Standard"/>
    <w:qFormat/>
    <w:rsid w:val="004614BA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20"/>
      <w:kern w:val="28"/>
      <w:sz w:val="36"/>
      <w:szCs w:val="36"/>
    </w:rPr>
  </w:style>
  <w:style w:type="paragraph" w:styleId="berschrift3">
    <w:name w:val="heading 3"/>
    <w:basedOn w:val="Slogan"/>
    <w:next w:val="Standard"/>
    <w:qFormat/>
    <w:rsid w:val="004614BA"/>
    <w:pPr>
      <w:outlineLvl w:val="2"/>
    </w:pPr>
    <w:rPr>
      <w:color w:val="B1E4FD" w:themeColor="accent1" w:themeTint="3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614BA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614BA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614BA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614BA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614BA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614BA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614BA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614BA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Adresse1">
    <w:name w:val="Adresse 1"/>
    <w:rsid w:val="004614BA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Adresse2">
    <w:name w:val="Adresse 2"/>
    <w:next w:val="Standard"/>
    <w:rsid w:val="004614BA"/>
    <w:rPr>
      <w:rFonts w:ascii="Tahoma" w:hAnsi="Tahoma" w:cs="Tahoma"/>
      <w:kern w:val="28"/>
      <w:sz w:val="22"/>
      <w:szCs w:val="22"/>
      <w:lang w:val="en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Slogan">
    <w:name w:val="Slogan"/>
    <w:rsid w:val="004614BA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Textkrper1">
    <w:name w:val="Textkörper1"/>
    <w:basedOn w:val="Standard"/>
    <w:rsid w:val="004614BA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Kopfzeile">
    <w:name w:val="header"/>
    <w:basedOn w:val="Standard"/>
    <w:link w:val="KopfzeileZchn"/>
    <w:uiPriority w:val="99"/>
    <w:unhideWhenUsed/>
    <w:rsid w:val="004614BA"/>
    <w:pPr>
      <w:framePr w:wrap="around"/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614BA"/>
    <w:pPr>
      <w:framePr w:wrap="around"/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KeineListe"/>
    <w:uiPriority w:val="99"/>
    <w:semiHidden/>
    <w:unhideWhenUsed/>
    <w:rsid w:val="004614BA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4614BA"/>
    <w:pPr>
      <w:numPr>
        <w:numId w:val="2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614BA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14BA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14BA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614BA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BA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14BA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4614BA"/>
    <w:pPr>
      <w:framePr w:wrap="around"/>
    </w:pPr>
  </w:style>
  <w:style w:type="paragraph" w:styleId="Blocktext">
    <w:name w:val="Block Text"/>
    <w:basedOn w:val="Standard"/>
    <w:uiPriority w:val="99"/>
    <w:semiHidden/>
    <w:unhideWhenUsed/>
    <w:rsid w:val="004614BA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614BA"/>
    <w:pPr>
      <w:framePr w:wrap="around"/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14BA"/>
    <w:pPr>
      <w:framePr w:wrap="around"/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14BA"/>
    <w:pPr>
      <w:framePr w:wrap="around"/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14BA"/>
    <w:pPr>
      <w:framePr w:wrap="around"/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14BA"/>
    <w:pPr>
      <w:framePr w:wrap="around"/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14BA"/>
    <w:pPr>
      <w:framePr w:wrap="around"/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14BA"/>
    <w:pPr>
      <w:framePr w:wrap="around"/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14BA"/>
    <w:pPr>
      <w:framePr w:wrap="around"/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4614BA"/>
    <w:rPr>
      <w:rFonts w:ascii="Microsoft Sans Serif" w:hAnsi="Microsoft Sans Serif" w:cs="Microsoft Sans Serif"/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14BA"/>
    <w:pPr>
      <w:framePr w:wrap="around"/>
      <w:spacing w:after="200"/>
    </w:pPr>
    <w:rPr>
      <w:i/>
      <w:iCs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14BA"/>
    <w:pPr>
      <w:framePr w:wrap="around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FarbigesRaster">
    <w:name w:val="Colorful Grid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14BA"/>
    <w:pPr>
      <w:framePr w:wrap="around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14BA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DunkleListe">
    <w:name w:val="Dark List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14BA"/>
    <w:pPr>
      <w:framePr w:wrap="around"/>
    </w:pPr>
  </w:style>
  <w:style w:type="character" w:customStyle="1" w:styleId="DatumZchn">
    <w:name w:val="Datum Zchn"/>
    <w:basedOn w:val="Absatz-Standardschriftart"/>
    <w:link w:val="Datum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14BA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14BA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14BA"/>
    <w:pPr>
      <w:framePr w:wrap="around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Hervorhebung">
    <w:name w:val="Emphasis"/>
    <w:basedOn w:val="Absatz-Standardschriftart"/>
    <w:uiPriority w:val="20"/>
    <w:qFormat/>
    <w:rsid w:val="004614BA"/>
    <w:rPr>
      <w:rFonts w:ascii="Microsoft Sans Serif" w:hAnsi="Microsoft Sans Serif" w:cs="Microsoft Sans Serif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Umschlagadresse">
    <w:name w:val="envelope address"/>
    <w:basedOn w:val="Standard"/>
    <w:uiPriority w:val="99"/>
    <w:semiHidden/>
    <w:unhideWhenUsed/>
    <w:rsid w:val="004614BA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14BA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table" w:customStyle="1" w:styleId="GridTable1Light">
    <w:name w:val="Grid Table 1 Light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2Accent1">
    <w:name w:val="Grid Table 2 Accent 1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2Accent2">
    <w:name w:val="Grid Table 2 Accent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2Accent3">
    <w:name w:val="Grid Table 2 Accent 3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2Accent4">
    <w:name w:val="Grid Table 2 Accent 4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2Accent5">
    <w:name w:val="Grid Table 2 Accent 5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2Accent6">
    <w:name w:val="Grid Table 2 Accent 6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3">
    <w:name w:val="Grid Table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GridTable3Accent1">
    <w:name w:val="Grid Table 3 Accent 1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GridTable3Accent2">
    <w:name w:val="Grid Table 3 Accent 2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GridTable3Accent3">
    <w:name w:val="Grid Table 3 Accent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GridTable3Accent4">
    <w:name w:val="Grid Table 3 Accent 4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GridTable3Accent5">
    <w:name w:val="Grid Table 3 Accent 5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GridTable3Accent6">
    <w:name w:val="Grid Table 3 Accent 6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customStyle="1" w:styleId="GridTable4">
    <w:name w:val="Grid Table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4Accent1">
    <w:name w:val="Grid Table 4 Accent 1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4Accent2">
    <w:name w:val="Grid Table 4 Accent 2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4Accent3">
    <w:name w:val="Grid Table 4 Accent 3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4Accent4">
    <w:name w:val="Grid Table 4 Accent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4Accent5">
    <w:name w:val="Grid Table 4 Accent 5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4Accent6">
    <w:name w:val="Grid Table 4 Accent 6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5Dark">
    <w:name w:val="Grid Table 5 Dark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customStyle="1" w:styleId="GridTable5DarkAccent1">
    <w:name w:val="Grid Table 5 Dark Accent 1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customStyle="1" w:styleId="GridTable5DarkAccent2">
    <w:name w:val="Grid Table 5 Dark Accent 2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customStyle="1" w:styleId="GridTable5DarkAccent3">
    <w:name w:val="Grid Table 5 Dark Accent 3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customStyle="1" w:styleId="GridTable5DarkAccent4">
    <w:name w:val="Grid Table 5 Dark Accent 4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customStyle="1" w:styleId="GridTable5DarkAccent5">
    <w:name w:val="Grid Table 5 Dark Accent 5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customStyle="1" w:styleId="GridTable5DarkAccent6">
    <w:name w:val="Grid Table 5 Dark Accent 6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customStyle="1" w:styleId="GridTable6Colorful">
    <w:name w:val="Grid Table 6 Colorful"/>
    <w:basedOn w:val="NormaleTabelle"/>
    <w:uiPriority w:val="51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6ColorfulAccent1">
    <w:name w:val="Grid Table 6 Colorful Accent 1"/>
    <w:basedOn w:val="NormaleTabelle"/>
    <w:uiPriority w:val="51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6ColorfulAccent2">
    <w:name w:val="Grid Table 6 Colorful Accent 2"/>
    <w:basedOn w:val="NormaleTabelle"/>
    <w:uiPriority w:val="51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6ColorfulAccent3">
    <w:name w:val="Grid Table 6 Colorful Accent 3"/>
    <w:basedOn w:val="NormaleTabelle"/>
    <w:uiPriority w:val="51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6ColorfulAccent4">
    <w:name w:val="Grid Table 6 Colorful Accent 4"/>
    <w:basedOn w:val="NormaleTabelle"/>
    <w:uiPriority w:val="51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6ColorfulAccent5">
    <w:name w:val="Grid Table 6 Colorful Accent 5"/>
    <w:basedOn w:val="NormaleTabelle"/>
    <w:uiPriority w:val="51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6ColorfulAccent6">
    <w:name w:val="Grid Table 6 Colorful Accent 6"/>
    <w:basedOn w:val="NormaleTabelle"/>
    <w:uiPriority w:val="51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7Colorful">
    <w:name w:val="Grid Table 7 Colorful"/>
    <w:basedOn w:val="NormaleTabelle"/>
    <w:uiPriority w:val="52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GridTable7ColorfulAccent1">
    <w:name w:val="Grid Table 7 Colorful Accent 1"/>
    <w:basedOn w:val="NormaleTabelle"/>
    <w:uiPriority w:val="52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eTabelle"/>
    <w:uiPriority w:val="52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eTabelle"/>
    <w:uiPriority w:val="52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eTabelle"/>
    <w:uiPriority w:val="52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eTabelle"/>
    <w:uiPriority w:val="52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eTabelle"/>
    <w:uiPriority w:val="52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customStyle="1" w:styleId="Hashtag">
    <w:name w:val="Hashtag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14BA"/>
    <w:pPr>
      <w:framePr w:wrap="around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14BA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HTMLZitat">
    <w:name w:val="HTML Cit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14BA"/>
    <w:rPr>
      <w:rFonts w:ascii="Consolas" w:hAnsi="Consolas" w:cs="Microsoft Sans Serif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14BA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14BA"/>
    <w:pPr>
      <w:framePr w:wrap="around"/>
    </w:pPr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14BA"/>
    <w:rPr>
      <w:rFonts w:ascii="Consolas" w:hAnsi="Consolas" w:cs="Consolas"/>
      <w:noProof/>
      <w:color w:val="082A75" w:themeColor="text2"/>
      <w:kern w:val="28"/>
    </w:rPr>
  </w:style>
  <w:style w:type="character" w:styleId="HTMLBeispiel">
    <w:name w:val="HTML Sample"/>
    <w:basedOn w:val="Absatz-Standardschriftart"/>
    <w:uiPriority w:val="99"/>
    <w:semiHidden/>
    <w:unhideWhenUsed/>
    <w:rsid w:val="004614BA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14B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3592CF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14BA"/>
    <w:pPr>
      <w:framePr w:wrap="around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14BA"/>
    <w:pPr>
      <w:framePr w:wrap="around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14BA"/>
    <w:pPr>
      <w:framePr w:wrap="around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14BA"/>
    <w:pPr>
      <w:framePr w:wrap="around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14BA"/>
    <w:pPr>
      <w:framePr w:wrap="around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14BA"/>
    <w:pPr>
      <w:framePr w:wrap="around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14BA"/>
    <w:pPr>
      <w:framePr w:wrap="around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14BA"/>
    <w:pPr>
      <w:framePr w:wrap="around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14BA"/>
    <w:pPr>
      <w:framePr w:wrap="around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614BA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4614BA"/>
    <w:rPr>
      <w:rFonts w:ascii="Microsoft Sans Serif" w:hAnsi="Microsoft Sans Serif" w:cs="Microsoft Sans Serif"/>
      <w:i/>
      <w:iCs/>
      <w:color w:val="024F75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614BA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614BA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IntensiverVerweis">
    <w:name w:val="Intense Reference"/>
    <w:basedOn w:val="Absatz-Standardschriftart"/>
    <w:uiPriority w:val="32"/>
    <w:qFormat/>
    <w:rsid w:val="004614BA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14BA"/>
    <w:rPr>
      <w:color w:val="0B091E" w:themeColor="text1" w:themeShade="BF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paragraph" w:styleId="Liste">
    <w:name w:val="List"/>
    <w:basedOn w:val="Standard"/>
    <w:uiPriority w:val="99"/>
    <w:semiHidden/>
    <w:unhideWhenUsed/>
    <w:rsid w:val="004614BA"/>
    <w:pPr>
      <w:framePr w:wrap="around"/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14BA"/>
    <w:pPr>
      <w:framePr w:wrap="around"/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14BA"/>
    <w:pPr>
      <w:framePr w:wrap="around"/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14BA"/>
    <w:pPr>
      <w:framePr w:wrap="around"/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4614BA"/>
    <w:pPr>
      <w:framePr w:wrap="around"/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614BA"/>
    <w:pPr>
      <w:framePr w:wrap="around"/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614BA"/>
    <w:pPr>
      <w:framePr w:wrap="around"/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14BA"/>
    <w:pPr>
      <w:framePr w:wrap="around"/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14BA"/>
    <w:pPr>
      <w:framePr w:wrap="around"/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14BA"/>
    <w:pPr>
      <w:framePr w:wrap="around"/>
      <w:numPr>
        <w:numId w:val="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14BA"/>
    <w:pPr>
      <w:framePr w:wrap="around"/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14BA"/>
    <w:pPr>
      <w:framePr w:wrap="around"/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14BA"/>
    <w:pPr>
      <w:framePr w:wrap="around"/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14BA"/>
    <w:pPr>
      <w:framePr w:wrap="around"/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14BA"/>
    <w:pPr>
      <w:framePr w:wrap="around"/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614BA"/>
    <w:pPr>
      <w:framePr w:wrap="around"/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614BA"/>
    <w:pPr>
      <w:framePr w:wrap="around"/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14BA"/>
    <w:pPr>
      <w:framePr w:wrap="around"/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14BA"/>
    <w:pPr>
      <w:framePr w:wrap="around"/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14BA"/>
    <w:pPr>
      <w:framePr w:wrap="around"/>
      <w:numPr>
        <w:numId w:val="13"/>
      </w:numPr>
      <w:contextualSpacing/>
    </w:pPr>
  </w:style>
  <w:style w:type="paragraph" w:styleId="Listenabsatz">
    <w:name w:val="List Paragraph"/>
    <w:basedOn w:val="Standard"/>
    <w:uiPriority w:val="34"/>
    <w:qFormat/>
    <w:rsid w:val="004614BA"/>
    <w:pPr>
      <w:framePr w:wrap="around"/>
      <w:ind w:left="720"/>
      <w:contextualSpacing/>
    </w:pPr>
  </w:style>
  <w:style w:type="table" w:customStyle="1" w:styleId="ListTable1Light">
    <w:name w:val="List Table 1 Light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1LightAccent1">
    <w:name w:val="List Table 1 Light Accent 1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1LightAccent2">
    <w:name w:val="List Table 1 Light Accent 2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1LightAccent3">
    <w:name w:val="List Table 1 Light Accent 3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1LightAccent4">
    <w:name w:val="List Table 1 Light Accent 4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1LightAccent5">
    <w:name w:val="List Table 1 Light Accent 5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1LightAccent6">
    <w:name w:val="List Table 1 Light Accent 6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2">
    <w:name w:val="List Table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2Accent1">
    <w:name w:val="List Table 2 Accent 1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2Accent2">
    <w:name w:val="List Table 2 Accent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2Accent3">
    <w:name w:val="List Table 2 Accent 3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2Accent4">
    <w:name w:val="List Table 2 Accent 4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2Accent5">
    <w:name w:val="List Table 2 Accent 5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2Accent6">
    <w:name w:val="List Table 2 Accent 6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3">
    <w:name w:val="List Table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customStyle="1" w:styleId="ListTable3Accent1">
    <w:name w:val="List Table 3 Accent 1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customStyle="1" w:styleId="ListTable3Accent2">
    <w:name w:val="List Table 3 Accent 2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customStyle="1" w:styleId="ListTable3Accent3">
    <w:name w:val="List Table 3 Accent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customStyle="1" w:styleId="ListTable3Accent4">
    <w:name w:val="List Table 3 Accent 4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customStyle="1" w:styleId="ListTable3Accent5">
    <w:name w:val="List Table 3 Accent 5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customStyle="1" w:styleId="ListTable3Accent6">
    <w:name w:val="List Table 3 Accent 6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customStyle="1" w:styleId="ListTable4">
    <w:name w:val="List Table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4Accent1">
    <w:name w:val="List Table 4 Accent 1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4Accent2">
    <w:name w:val="List Table 4 Accent 2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4Accent3">
    <w:name w:val="List Table 4 Accent 3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4Accent4">
    <w:name w:val="List Table 4 Accent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4Accent5">
    <w:name w:val="List Table 4 Accent 5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4Accent6">
    <w:name w:val="List Table 4 Accent 6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5Dark">
    <w:name w:val="List Table 5 Dark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eTabelle"/>
    <w:uiPriority w:val="51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0F0D29" w:themeColor="text1"/>
        <w:bottom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6ColorfulAccent1">
    <w:name w:val="List Table 6 Colorful Accent 1"/>
    <w:basedOn w:val="NormaleTabelle"/>
    <w:uiPriority w:val="51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024F75" w:themeColor="accent1"/>
        <w:bottom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6ColorfulAccent2">
    <w:name w:val="List Table 6 Colorful Accent 2"/>
    <w:basedOn w:val="NormaleTabelle"/>
    <w:uiPriority w:val="51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3592CF" w:themeColor="accent2"/>
        <w:bottom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6ColorfulAccent3">
    <w:name w:val="List Table 6 Colorful Accent 3"/>
    <w:basedOn w:val="NormaleTabelle"/>
    <w:uiPriority w:val="51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34ABA2" w:themeColor="accent3"/>
        <w:bottom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6ColorfulAccent4">
    <w:name w:val="List Table 6 Colorful Accent 4"/>
    <w:basedOn w:val="NormaleTabelle"/>
    <w:uiPriority w:val="51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66B2CA" w:themeColor="accent4"/>
        <w:bottom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6ColorfulAccent5">
    <w:name w:val="List Table 6 Colorful Accent 5"/>
    <w:basedOn w:val="NormaleTabelle"/>
    <w:uiPriority w:val="51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C1D9CB" w:themeColor="accent5"/>
        <w:bottom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6ColorfulAccent6">
    <w:name w:val="List Table 6 Colorful Accent 6"/>
    <w:basedOn w:val="NormaleTabelle"/>
    <w:uiPriority w:val="51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34ABA2" w:themeColor="accent6"/>
        <w:bottom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7Colorful">
    <w:name w:val="List Table 7 Colorful"/>
    <w:basedOn w:val="NormaleTabelle"/>
    <w:uiPriority w:val="52"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eTabelle"/>
    <w:uiPriority w:val="52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eTabelle"/>
    <w:uiPriority w:val="52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eTabelle"/>
    <w:uiPriority w:val="52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eTabelle"/>
    <w:uiPriority w:val="52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eTabelle"/>
    <w:uiPriority w:val="52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eTabelle"/>
    <w:uiPriority w:val="52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4614BA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14BA"/>
    <w:rPr>
      <w:rFonts w:ascii="Consolas" w:hAnsi="Consolas" w:cs="Consolas"/>
      <w:noProof/>
      <w:color w:val="082A75" w:themeColor="text2"/>
      <w:kern w:val="28"/>
    </w:rPr>
  </w:style>
  <w:style w:type="table" w:styleId="MittleresRaster1">
    <w:name w:val="Medium Grid 1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14BA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14BA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KeinLeerraum">
    <w:name w:val="No Spacing"/>
    <w:uiPriority w:val="1"/>
    <w:qFormat/>
    <w:rsid w:val="004614BA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tandardWeb">
    <w:name w:val="Normal (Web)"/>
    <w:basedOn w:val="Standard"/>
    <w:uiPriority w:val="99"/>
    <w:semiHidden/>
    <w:unhideWhenUsed/>
    <w:rsid w:val="004614BA"/>
    <w:pPr>
      <w:framePr w:wrap="around"/>
    </w:pPr>
    <w:rPr>
      <w:rFonts w:ascii="Times New Roman" w:hAnsi="Times New Roman" w:cs="Times New Roman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4614BA"/>
    <w:pPr>
      <w:framePr w:wrap="around"/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14BA"/>
    <w:pPr>
      <w:framePr w:wrap="around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Seitenzahl">
    <w:name w:val="page number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character" w:styleId="Platzhaltertext">
    <w:name w:val="Placeholder Text"/>
    <w:basedOn w:val="Absatz-Standardschriftart"/>
    <w:uiPriority w:val="99"/>
    <w:semiHidden/>
    <w:rsid w:val="004614BA"/>
    <w:rPr>
      <w:rFonts w:ascii="Microsoft Sans Serif" w:hAnsi="Microsoft Sans Serif" w:cs="Microsoft Sans Serif"/>
      <w:color w:val="808080"/>
    </w:rPr>
  </w:style>
  <w:style w:type="table" w:customStyle="1" w:styleId="PlainTable1">
    <w:name w:val="Plain Table 1"/>
    <w:basedOn w:val="NormaleTabelle"/>
    <w:uiPriority w:val="41"/>
    <w:rsid w:val="004614B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eTabelle"/>
    <w:uiPriority w:val="42"/>
    <w:rsid w:val="004614BA"/>
    <w:tblPr>
      <w:tblStyleRowBandSize w:val="1"/>
      <w:tblStyleColBandSize w:val="1"/>
      <w:tblInd w:w="0" w:type="dxa"/>
      <w:tblBorders>
        <w:top w:val="single" w:sz="4" w:space="0" w:color="5951C8" w:themeColor="text1" w:themeTint="80"/>
        <w:bottom w:val="single" w:sz="4" w:space="0" w:color="5951C8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customStyle="1" w:styleId="PlainTable3">
    <w:name w:val="Plain Table 3"/>
    <w:basedOn w:val="NormaleTabelle"/>
    <w:uiPriority w:val="43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eTabelle"/>
    <w:uiPriority w:val="44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eTabelle"/>
    <w:uiPriority w:val="45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14BA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14BA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614BA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614BA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614BA"/>
    <w:pPr>
      <w:framePr w:wrap="around"/>
    </w:pPr>
  </w:style>
  <w:style w:type="character" w:customStyle="1" w:styleId="AnredeZchn">
    <w:name w:val="Anrede Zchn"/>
    <w:basedOn w:val="Absatz-Standardschriftart"/>
    <w:link w:val="Anrede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4614BA"/>
    <w:pPr>
      <w:framePr w:wrap="around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u w:val="dotted"/>
    </w:rPr>
  </w:style>
  <w:style w:type="character" w:styleId="Fett">
    <w:name w:val="Strong"/>
    <w:basedOn w:val="Absatz-Standardschriftart"/>
    <w:uiPriority w:val="22"/>
    <w:qFormat/>
    <w:rsid w:val="004614BA"/>
    <w:rPr>
      <w:rFonts w:ascii="Microsoft Sans Serif" w:hAnsi="Microsoft Sans Serif" w:cs="Microsoft Sans Serif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14BA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14BA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SchwacheHervorhebung">
    <w:name w:val="Subtle Emphasis"/>
    <w:basedOn w:val="Absatz-Standardschriftart"/>
    <w:uiPriority w:val="19"/>
    <w:qFormat/>
    <w:rsid w:val="004614BA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4614BA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39"/>
    <w:rsid w:val="004614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Raster1">
    <w:name w:val="Table Grid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eTabelle"/>
    <w:uiPriority w:val="40"/>
    <w:rsid w:val="004614B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Liste1">
    <w:name w:val="Table List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14BA"/>
    <w:pPr>
      <w:framePr w:wrap="around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614BA"/>
    <w:pPr>
      <w:framePr w:wrap="around"/>
    </w:pPr>
  </w:style>
  <w:style w:type="table" w:styleId="TabelleProfessionell">
    <w:name w:val="Table Professional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Web1">
    <w:name w:val="Table Web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14BA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614BA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14BA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berschrift1">
    <w:name w:val="heading 1"/>
    <w:basedOn w:val="berschrift2"/>
    <w:next w:val="Standard"/>
    <w:qFormat/>
    <w:rsid w:val="004614BA"/>
    <w:pPr>
      <w:outlineLvl w:val="0"/>
    </w:pPr>
  </w:style>
  <w:style w:type="paragraph" w:styleId="berschrift2">
    <w:name w:val="heading 2"/>
    <w:next w:val="Standard"/>
    <w:qFormat/>
    <w:rsid w:val="004614BA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20"/>
      <w:kern w:val="28"/>
      <w:sz w:val="36"/>
      <w:szCs w:val="36"/>
    </w:rPr>
  </w:style>
  <w:style w:type="paragraph" w:styleId="berschrift3">
    <w:name w:val="heading 3"/>
    <w:basedOn w:val="Slogan"/>
    <w:next w:val="Standard"/>
    <w:qFormat/>
    <w:rsid w:val="004614BA"/>
    <w:pPr>
      <w:outlineLvl w:val="2"/>
    </w:pPr>
    <w:rPr>
      <w:color w:val="B1E4FD" w:themeColor="accent1" w:themeTint="3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614BA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614BA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614BA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614BA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614BA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614BA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614BA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614BA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Adresse1">
    <w:name w:val="Adresse 1"/>
    <w:rsid w:val="004614BA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Adresse2">
    <w:name w:val="Adresse 2"/>
    <w:next w:val="Standard"/>
    <w:rsid w:val="004614BA"/>
    <w:rPr>
      <w:rFonts w:ascii="Tahoma" w:hAnsi="Tahoma" w:cs="Tahoma"/>
      <w:kern w:val="28"/>
      <w:sz w:val="22"/>
      <w:szCs w:val="22"/>
      <w:lang w:val="en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Slogan">
    <w:name w:val="Slogan"/>
    <w:rsid w:val="004614BA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Textkrper1">
    <w:name w:val="Textkörper1"/>
    <w:basedOn w:val="Standard"/>
    <w:rsid w:val="004614BA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Kopfzeile">
    <w:name w:val="header"/>
    <w:basedOn w:val="Standard"/>
    <w:link w:val="KopfzeileZchn"/>
    <w:uiPriority w:val="99"/>
    <w:unhideWhenUsed/>
    <w:rsid w:val="004614BA"/>
    <w:pPr>
      <w:framePr w:wrap="around"/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614BA"/>
    <w:pPr>
      <w:framePr w:wrap="around"/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KeineListe"/>
    <w:uiPriority w:val="99"/>
    <w:semiHidden/>
    <w:unhideWhenUsed/>
    <w:rsid w:val="004614BA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4614BA"/>
    <w:pPr>
      <w:numPr>
        <w:numId w:val="2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614BA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14BA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14BA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14BA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614BA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BA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14BA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4614BA"/>
    <w:pPr>
      <w:framePr w:wrap="around"/>
    </w:pPr>
  </w:style>
  <w:style w:type="paragraph" w:styleId="Blocktext">
    <w:name w:val="Block Text"/>
    <w:basedOn w:val="Standard"/>
    <w:uiPriority w:val="99"/>
    <w:semiHidden/>
    <w:unhideWhenUsed/>
    <w:rsid w:val="004614BA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614BA"/>
    <w:pPr>
      <w:framePr w:wrap="around"/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14BA"/>
    <w:pPr>
      <w:framePr w:wrap="around"/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14BA"/>
    <w:pPr>
      <w:framePr w:wrap="around"/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14BA"/>
    <w:pPr>
      <w:framePr w:wrap="around"/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14BA"/>
    <w:pPr>
      <w:framePr w:wrap="around"/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14BA"/>
    <w:pPr>
      <w:framePr w:wrap="around"/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14BA"/>
    <w:pPr>
      <w:framePr w:wrap="around"/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14BA"/>
    <w:pPr>
      <w:framePr w:wrap="around"/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4614BA"/>
    <w:rPr>
      <w:rFonts w:ascii="Microsoft Sans Serif" w:hAnsi="Microsoft Sans Serif" w:cs="Microsoft Sans Serif"/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14BA"/>
    <w:pPr>
      <w:framePr w:wrap="around"/>
      <w:spacing w:after="200"/>
    </w:pPr>
    <w:rPr>
      <w:i/>
      <w:iCs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14BA"/>
    <w:pPr>
      <w:framePr w:wrap="around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FarbigesRaster">
    <w:name w:val="Colorful Grid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14BA"/>
    <w:pPr>
      <w:framePr w:wrap="around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14BA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DunkleListe">
    <w:name w:val="Dark List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614B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14BA"/>
    <w:pPr>
      <w:framePr w:wrap="around"/>
    </w:pPr>
  </w:style>
  <w:style w:type="character" w:customStyle="1" w:styleId="DatumZchn">
    <w:name w:val="Datum Zchn"/>
    <w:basedOn w:val="Absatz-Standardschriftart"/>
    <w:link w:val="Datum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14BA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14BA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14BA"/>
    <w:pPr>
      <w:framePr w:wrap="around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Hervorhebung">
    <w:name w:val="Emphasis"/>
    <w:basedOn w:val="Absatz-Standardschriftart"/>
    <w:uiPriority w:val="20"/>
    <w:qFormat/>
    <w:rsid w:val="004614BA"/>
    <w:rPr>
      <w:rFonts w:ascii="Microsoft Sans Serif" w:hAnsi="Microsoft Sans Serif" w:cs="Microsoft Sans Serif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Umschlagadresse">
    <w:name w:val="envelope address"/>
    <w:basedOn w:val="Standard"/>
    <w:uiPriority w:val="99"/>
    <w:semiHidden/>
    <w:unhideWhenUsed/>
    <w:rsid w:val="004614BA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14BA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4BA"/>
    <w:pPr>
      <w:framePr w:wrap="around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</w:rPr>
  </w:style>
  <w:style w:type="table" w:customStyle="1" w:styleId="GridTable1Light">
    <w:name w:val="Grid Table 1 Light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eTabelle"/>
    <w:uiPriority w:val="46"/>
    <w:rsid w:val="004614BA"/>
    <w:tblPr>
      <w:tblStyleRowBandSize w:val="1"/>
      <w:tblStyleColBandSize w:val="1"/>
      <w:tblInd w:w="0" w:type="dxa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2Accent1">
    <w:name w:val="Grid Table 2 Accent 1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2Accent2">
    <w:name w:val="Grid Table 2 Accent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2Accent3">
    <w:name w:val="Grid Table 2 Accent 3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2Accent4">
    <w:name w:val="Grid Table 2 Accent 4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2Accent5">
    <w:name w:val="Grid Table 2 Accent 5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2Accent6">
    <w:name w:val="Grid Table 2 Accent 6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3">
    <w:name w:val="Grid Table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GridTable3Accent1">
    <w:name w:val="Grid Table 3 Accent 1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GridTable3Accent2">
    <w:name w:val="Grid Table 3 Accent 2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GridTable3Accent3">
    <w:name w:val="Grid Table 3 Accent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GridTable3Accent4">
    <w:name w:val="Grid Table 3 Accent 4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GridTable3Accent5">
    <w:name w:val="Grid Table 3 Accent 5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GridTable3Accent6">
    <w:name w:val="Grid Table 3 Accent 6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customStyle="1" w:styleId="GridTable4">
    <w:name w:val="Grid Table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4Accent1">
    <w:name w:val="Grid Table 4 Accent 1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4Accent2">
    <w:name w:val="Grid Table 4 Accent 2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4Accent3">
    <w:name w:val="Grid Table 4 Accent 3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4Accent4">
    <w:name w:val="Grid Table 4 Accent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4Accent5">
    <w:name w:val="Grid Table 4 Accent 5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4Accent6">
    <w:name w:val="Grid Table 4 Accent 6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5Dark">
    <w:name w:val="Grid Table 5 Dark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customStyle="1" w:styleId="GridTable5DarkAccent1">
    <w:name w:val="Grid Table 5 Dark Accent 1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customStyle="1" w:styleId="GridTable5DarkAccent2">
    <w:name w:val="Grid Table 5 Dark Accent 2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customStyle="1" w:styleId="GridTable5DarkAccent3">
    <w:name w:val="Grid Table 5 Dark Accent 3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customStyle="1" w:styleId="GridTable5DarkAccent4">
    <w:name w:val="Grid Table 5 Dark Accent 4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customStyle="1" w:styleId="GridTable5DarkAccent5">
    <w:name w:val="Grid Table 5 Dark Accent 5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customStyle="1" w:styleId="GridTable5DarkAccent6">
    <w:name w:val="Grid Table 5 Dark Accent 6"/>
    <w:basedOn w:val="NormaleTabelle"/>
    <w:uiPriority w:val="50"/>
    <w:rsid w:val="004614B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customStyle="1" w:styleId="GridTable6Colorful">
    <w:name w:val="Grid Table 6 Colorful"/>
    <w:basedOn w:val="NormaleTabelle"/>
    <w:uiPriority w:val="51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GridTable6ColorfulAccent1">
    <w:name w:val="Grid Table 6 Colorful Accent 1"/>
    <w:basedOn w:val="NormaleTabelle"/>
    <w:uiPriority w:val="51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GridTable6ColorfulAccent2">
    <w:name w:val="Grid Table 6 Colorful Accent 2"/>
    <w:basedOn w:val="NormaleTabelle"/>
    <w:uiPriority w:val="51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GridTable6ColorfulAccent3">
    <w:name w:val="Grid Table 6 Colorful Accent 3"/>
    <w:basedOn w:val="NormaleTabelle"/>
    <w:uiPriority w:val="51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GridTable6ColorfulAccent4">
    <w:name w:val="Grid Table 6 Colorful Accent 4"/>
    <w:basedOn w:val="NormaleTabelle"/>
    <w:uiPriority w:val="51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GridTable6ColorfulAccent5">
    <w:name w:val="Grid Table 6 Colorful Accent 5"/>
    <w:basedOn w:val="NormaleTabelle"/>
    <w:uiPriority w:val="51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GridTable6ColorfulAccent6">
    <w:name w:val="Grid Table 6 Colorful Accent 6"/>
    <w:basedOn w:val="NormaleTabelle"/>
    <w:uiPriority w:val="51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GridTable7Colorful">
    <w:name w:val="Grid Table 7 Colorful"/>
    <w:basedOn w:val="NormaleTabelle"/>
    <w:uiPriority w:val="52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GridTable7ColorfulAccent1">
    <w:name w:val="Grid Table 7 Colorful Accent 1"/>
    <w:basedOn w:val="NormaleTabelle"/>
    <w:uiPriority w:val="52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eTabelle"/>
    <w:uiPriority w:val="52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eTabelle"/>
    <w:uiPriority w:val="52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eTabelle"/>
    <w:uiPriority w:val="52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eTabelle"/>
    <w:uiPriority w:val="52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eTabelle"/>
    <w:uiPriority w:val="52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customStyle="1" w:styleId="Hashtag">
    <w:name w:val="Hashtag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14BA"/>
    <w:pPr>
      <w:framePr w:wrap="around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14BA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HTMLZitat">
    <w:name w:val="HTML Cit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14BA"/>
    <w:rPr>
      <w:rFonts w:ascii="Consolas" w:hAnsi="Consolas" w:cs="Microsoft Sans Serif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14BA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14BA"/>
    <w:pPr>
      <w:framePr w:wrap="around"/>
    </w:pPr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14BA"/>
    <w:rPr>
      <w:rFonts w:ascii="Consolas" w:hAnsi="Consolas" w:cs="Consolas"/>
      <w:noProof/>
      <w:color w:val="082A75" w:themeColor="text2"/>
      <w:kern w:val="28"/>
    </w:rPr>
  </w:style>
  <w:style w:type="character" w:styleId="HTMLBeispiel">
    <w:name w:val="HTML Sample"/>
    <w:basedOn w:val="Absatz-Standardschriftart"/>
    <w:uiPriority w:val="99"/>
    <w:semiHidden/>
    <w:unhideWhenUsed/>
    <w:rsid w:val="004614BA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14B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3592CF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14BA"/>
    <w:pPr>
      <w:framePr w:wrap="around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14BA"/>
    <w:pPr>
      <w:framePr w:wrap="around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14BA"/>
    <w:pPr>
      <w:framePr w:wrap="around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14BA"/>
    <w:pPr>
      <w:framePr w:wrap="around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14BA"/>
    <w:pPr>
      <w:framePr w:wrap="around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14BA"/>
    <w:pPr>
      <w:framePr w:wrap="around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14BA"/>
    <w:pPr>
      <w:framePr w:wrap="around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14BA"/>
    <w:pPr>
      <w:framePr w:wrap="around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14BA"/>
    <w:pPr>
      <w:framePr w:wrap="around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614BA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4614BA"/>
    <w:rPr>
      <w:rFonts w:ascii="Microsoft Sans Serif" w:hAnsi="Microsoft Sans Serif" w:cs="Microsoft Sans Serif"/>
      <w:i/>
      <w:iCs/>
      <w:color w:val="024F75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614BA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614BA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IntensiverVerweis">
    <w:name w:val="Intense Reference"/>
    <w:basedOn w:val="Absatz-Standardschriftart"/>
    <w:uiPriority w:val="32"/>
    <w:qFormat/>
    <w:rsid w:val="004614BA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14BA"/>
    <w:rPr>
      <w:color w:val="0B091E" w:themeColor="text1" w:themeShade="BF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paragraph" w:styleId="Liste">
    <w:name w:val="List"/>
    <w:basedOn w:val="Standard"/>
    <w:uiPriority w:val="99"/>
    <w:semiHidden/>
    <w:unhideWhenUsed/>
    <w:rsid w:val="004614BA"/>
    <w:pPr>
      <w:framePr w:wrap="around"/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14BA"/>
    <w:pPr>
      <w:framePr w:wrap="around"/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14BA"/>
    <w:pPr>
      <w:framePr w:wrap="around"/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14BA"/>
    <w:pPr>
      <w:framePr w:wrap="around"/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4614BA"/>
    <w:pPr>
      <w:framePr w:wrap="around"/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614BA"/>
    <w:pPr>
      <w:framePr w:wrap="around"/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614BA"/>
    <w:pPr>
      <w:framePr w:wrap="around"/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14BA"/>
    <w:pPr>
      <w:framePr w:wrap="around"/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14BA"/>
    <w:pPr>
      <w:framePr w:wrap="around"/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14BA"/>
    <w:pPr>
      <w:framePr w:wrap="around"/>
      <w:numPr>
        <w:numId w:val="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14BA"/>
    <w:pPr>
      <w:framePr w:wrap="around"/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14BA"/>
    <w:pPr>
      <w:framePr w:wrap="around"/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14BA"/>
    <w:pPr>
      <w:framePr w:wrap="around"/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14BA"/>
    <w:pPr>
      <w:framePr w:wrap="around"/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14BA"/>
    <w:pPr>
      <w:framePr w:wrap="around"/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614BA"/>
    <w:pPr>
      <w:framePr w:wrap="around"/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614BA"/>
    <w:pPr>
      <w:framePr w:wrap="around"/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14BA"/>
    <w:pPr>
      <w:framePr w:wrap="around"/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14BA"/>
    <w:pPr>
      <w:framePr w:wrap="around"/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14BA"/>
    <w:pPr>
      <w:framePr w:wrap="around"/>
      <w:numPr>
        <w:numId w:val="13"/>
      </w:numPr>
      <w:contextualSpacing/>
    </w:pPr>
  </w:style>
  <w:style w:type="paragraph" w:styleId="Listenabsatz">
    <w:name w:val="List Paragraph"/>
    <w:basedOn w:val="Standard"/>
    <w:uiPriority w:val="34"/>
    <w:qFormat/>
    <w:rsid w:val="004614BA"/>
    <w:pPr>
      <w:framePr w:wrap="around"/>
      <w:ind w:left="720"/>
      <w:contextualSpacing/>
    </w:pPr>
  </w:style>
  <w:style w:type="table" w:customStyle="1" w:styleId="ListTable1Light">
    <w:name w:val="List Table 1 Light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1LightAccent1">
    <w:name w:val="List Table 1 Light Accent 1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1LightAccent2">
    <w:name w:val="List Table 1 Light Accent 2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1LightAccent3">
    <w:name w:val="List Table 1 Light Accent 3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1LightAccent4">
    <w:name w:val="List Table 1 Light Accent 4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1LightAccent5">
    <w:name w:val="List Table 1 Light Accent 5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1LightAccent6">
    <w:name w:val="List Table 1 Light Accent 6"/>
    <w:basedOn w:val="NormaleTabelle"/>
    <w:uiPriority w:val="46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2">
    <w:name w:val="List Table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2Accent1">
    <w:name w:val="List Table 2 Accent 1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2Accent2">
    <w:name w:val="List Table 2 Accent 2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2Accent3">
    <w:name w:val="List Table 2 Accent 3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2Accent4">
    <w:name w:val="List Table 2 Accent 4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2Accent5">
    <w:name w:val="List Table 2 Accent 5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2Accent6">
    <w:name w:val="List Table 2 Accent 6"/>
    <w:basedOn w:val="NormaleTabelle"/>
    <w:uiPriority w:val="47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3">
    <w:name w:val="List Table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customStyle="1" w:styleId="ListTable3Accent1">
    <w:name w:val="List Table 3 Accent 1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customStyle="1" w:styleId="ListTable3Accent2">
    <w:name w:val="List Table 3 Accent 2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customStyle="1" w:styleId="ListTable3Accent3">
    <w:name w:val="List Table 3 Accent 3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customStyle="1" w:styleId="ListTable3Accent4">
    <w:name w:val="List Table 3 Accent 4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customStyle="1" w:styleId="ListTable3Accent5">
    <w:name w:val="List Table 3 Accent 5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customStyle="1" w:styleId="ListTable3Accent6">
    <w:name w:val="List Table 3 Accent 6"/>
    <w:basedOn w:val="NormaleTabelle"/>
    <w:uiPriority w:val="48"/>
    <w:rsid w:val="004614BA"/>
    <w:tblPr>
      <w:tblStyleRowBandSize w:val="1"/>
      <w:tblStyleColBandSize w:val="1"/>
      <w:tblInd w:w="0" w:type="dxa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customStyle="1" w:styleId="ListTable4">
    <w:name w:val="List Table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4Accent1">
    <w:name w:val="List Table 4 Accent 1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4Accent2">
    <w:name w:val="List Table 4 Accent 2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4Accent3">
    <w:name w:val="List Table 4 Accent 3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4Accent4">
    <w:name w:val="List Table 4 Accent 4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4Accent5">
    <w:name w:val="List Table 4 Accent 5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4Accent6">
    <w:name w:val="List Table 4 Accent 6"/>
    <w:basedOn w:val="NormaleTabelle"/>
    <w:uiPriority w:val="49"/>
    <w:rsid w:val="004614BA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5Dark">
    <w:name w:val="List Table 5 Dark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eTabelle"/>
    <w:uiPriority w:val="50"/>
    <w:rsid w:val="004614BA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eTabelle"/>
    <w:uiPriority w:val="51"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0F0D29" w:themeColor="text1"/>
        <w:bottom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ListTable6ColorfulAccent1">
    <w:name w:val="List Table 6 Colorful Accent 1"/>
    <w:basedOn w:val="NormaleTabelle"/>
    <w:uiPriority w:val="51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024F75" w:themeColor="accent1"/>
        <w:bottom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ListTable6ColorfulAccent2">
    <w:name w:val="List Table 6 Colorful Accent 2"/>
    <w:basedOn w:val="NormaleTabelle"/>
    <w:uiPriority w:val="51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3592CF" w:themeColor="accent2"/>
        <w:bottom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ListTable6ColorfulAccent3">
    <w:name w:val="List Table 6 Colorful Accent 3"/>
    <w:basedOn w:val="NormaleTabelle"/>
    <w:uiPriority w:val="51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34ABA2" w:themeColor="accent3"/>
        <w:bottom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ListTable6ColorfulAccent4">
    <w:name w:val="List Table 6 Colorful Accent 4"/>
    <w:basedOn w:val="NormaleTabelle"/>
    <w:uiPriority w:val="51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66B2CA" w:themeColor="accent4"/>
        <w:bottom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ListTable6ColorfulAccent5">
    <w:name w:val="List Table 6 Colorful Accent 5"/>
    <w:basedOn w:val="NormaleTabelle"/>
    <w:uiPriority w:val="51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C1D9CB" w:themeColor="accent5"/>
        <w:bottom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ListTable6ColorfulAccent6">
    <w:name w:val="List Table 6 Colorful Accent 6"/>
    <w:basedOn w:val="NormaleTabelle"/>
    <w:uiPriority w:val="51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34ABA2" w:themeColor="accent6"/>
        <w:bottom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ListTable7Colorful">
    <w:name w:val="List Table 7 Colorful"/>
    <w:basedOn w:val="NormaleTabelle"/>
    <w:uiPriority w:val="52"/>
    <w:rsid w:val="004614BA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eTabelle"/>
    <w:uiPriority w:val="52"/>
    <w:rsid w:val="004614BA"/>
    <w:rPr>
      <w:color w:val="013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eTabelle"/>
    <w:uiPriority w:val="52"/>
    <w:rsid w:val="004614BA"/>
    <w:rPr>
      <w:color w:val="256D9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eTabelle"/>
    <w:uiPriority w:val="52"/>
    <w:rsid w:val="004614BA"/>
    <w:rPr>
      <w:color w:val="278079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eTabelle"/>
    <w:uiPriority w:val="52"/>
    <w:rsid w:val="004614BA"/>
    <w:rPr>
      <w:color w:val="3A8EA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eTabelle"/>
    <w:uiPriority w:val="52"/>
    <w:rsid w:val="004614BA"/>
    <w:rPr>
      <w:color w:val="81B29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eTabelle"/>
    <w:uiPriority w:val="52"/>
    <w:rsid w:val="004614BA"/>
    <w:rPr>
      <w:color w:val="27807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4614BA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14BA"/>
    <w:rPr>
      <w:rFonts w:ascii="Consolas" w:hAnsi="Consolas" w:cs="Consolas"/>
      <w:noProof/>
      <w:color w:val="082A75" w:themeColor="text2"/>
      <w:kern w:val="28"/>
    </w:rPr>
  </w:style>
  <w:style w:type="table" w:styleId="MittleresRaster1">
    <w:name w:val="Medium Grid 1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14BA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14BA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14BA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14B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14BA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14BA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KeinLeerraum">
    <w:name w:val="No Spacing"/>
    <w:uiPriority w:val="1"/>
    <w:qFormat/>
    <w:rsid w:val="004614BA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tandardWeb">
    <w:name w:val="Normal (Web)"/>
    <w:basedOn w:val="Standard"/>
    <w:uiPriority w:val="99"/>
    <w:semiHidden/>
    <w:unhideWhenUsed/>
    <w:rsid w:val="004614BA"/>
    <w:pPr>
      <w:framePr w:wrap="around"/>
    </w:pPr>
    <w:rPr>
      <w:rFonts w:ascii="Times New Roman" w:hAnsi="Times New Roman" w:cs="Times New Roman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4614BA"/>
    <w:pPr>
      <w:framePr w:wrap="around"/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14BA"/>
    <w:pPr>
      <w:framePr w:wrap="around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Seitenzahl">
    <w:name w:val="page number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</w:rPr>
  </w:style>
  <w:style w:type="character" w:styleId="Platzhaltertext">
    <w:name w:val="Placeholder Text"/>
    <w:basedOn w:val="Absatz-Standardschriftart"/>
    <w:uiPriority w:val="99"/>
    <w:semiHidden/>
    <w:rsid w:val="004614BA"/>
    <w:rPr>
      <w:rFonts w:ascii="Microsoft Sans Serif" w:hAnsi="Microsoft Sans Serif" w:cs="Microsoft Sans Serif"/>
      <w:color w:val="808080"/>
    </w:rPr>
  </w:style>
  <w:style w:type="table" w:customStyle="1" w:styleId="PlainTable1">
    <w:name w:val="Plain Table 1"/>
    <w:basedOn w:val="NormaleTabelle"/>
    <w:uiPriority w:val="41"/>
    <w:rsid w:val="004614B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eTabelle"/>
    <w:uiPriority w:val="42"/>
    <w:rsid w:val="004614BA"/>
    <w:tblPr>
      <w:tblStyleRowBandSize w:val="1"/>
      <w:tblStyleColBandSize w:val="1"/>
      <w:tblInd w:w="0" w:type="dxa"/>
      <w:tblBorders>
        <w:top w:val="single" w:sz="4" w:space="0" w:color="5951C8" w:themeColor="text1" w:themeTint="80"/>
        <w:bottom w:val="single" w:sz="4" w:space="0" w:color="5951C8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customStyle="1" w:styleId="PlainTable3">
    <w:name w:val="Plain Table 3"/>
    <w:basedOn w:val="NormaleTabelle"/>
    <w:uiPriority w:val="43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eTabelle"/>
    <w:uiPriority w:val="44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eTabelle"/>
    <w:uiPriority w:val="45"/>
    <w:rsid w:val="004614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14BA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14BA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614BA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614BA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614BA"/>
    <w:pPr>
      <w:framePr w:wrap="around"/>
    </w:pPr>
  </w:style>
  <w:style w:type="character" w:customStyle="1" w:styleId="AnredeZchn">
    <w:name w:val="Anrede Zchn"/>
    <w:basedOn w:val="Absatz-Standardschriftart"/>
    <w:link w:val="Anrede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4614BA"/>
    <w:pPr>
      <w:framePr w:wrap="around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14BA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u w:val="dotted"/>
    </w:rPr>
  </w:style>
  <w:style w:type="character" w:styleId="Fett">
    <w:name w:val="Strong"/>
    <w:basedOn w:val="Absatz-Standardschriftart"/>
    <w:uiPriority w:val="22"/>
    <w:qFormat/>
    <w:rsid w:val="004614BA"/>
    <w:rPr>
      <w:rFonts w:ascii="Microsoft Sans Serif" w:hAnsi="Microsoft Sans Serif" w:cs="Microsoft Sans Serif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14BA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14BA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SchwacheHervorhebung">
    <w:name w:val="Subtle Emphasis"/>
    <w:basedOn w:val="Absatz-Standardschriftart"/>
    <w:uiPriority w:val="19"/>
    <w:qFormat/>
    <w:rsid w:val="004614BA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4614BA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39"/>
    <w:rsid w:val="004614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Raster1">
    <w:name w:val="Table Grid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eTabelle"/>
    <w:uiPriority w:val="40"/>
    <w:rsid w:val="004614B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Liste1">
    <w:name w:val="Table List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14BA"/>
    <w:pPr>
      <w:framePr w:wrap="around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614BA"/>
    <w:pPr>
      <w:framePr w:wrap="around"/>
    </w:pPr>
  </w:style>
  <w:style w:type="table" w:styleId="TabelleProfessionell">
    <w:name w:val="Table Professional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Web1">
    <w:name w:val="Table Web 1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614BA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14BA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614BA"/>
    <w:pPr>
      <w:framePr w:wrap="around"/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614BA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614BA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0.sv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\Handzettel_Bogendesign.dotx" TargetMode="Externa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Handzettel_Bogendesign.dotx</Template>
  <TotalTime>0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Pflüger, Sylvia</dc:creator>
  <cp:lastModifiedBy>Pflüger, Sylvia</cp:lastModifiedBy>
  <cp:revision>3</cp:revision>
  <dcterms:created xsi:type="dcterms:W3CDTF">2020-06-05T13:37:00Z</dcterms:created>
  <dcterms:modified xsi:type="dcterms:W3CDTF">2020-06-05T13:53:00Z</dcterms:modified>
</cp:coreProperties>
</file>